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F055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2017094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55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F055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F055D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F055D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F055D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F055D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F055D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F055D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F055D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F055D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F055D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F055D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F055D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F055D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16 775 000 000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9,2613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F055D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F055D0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5D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055D0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2017-04-14T08:23:00Z</cp:lastPrinted>
  <dcterms:created xsi:type="dcterms:W3CDTF">2017-04-14T08:23:00Z</dcterms:created>
  <dcterms:modified xsi:type="dcterms:W3CDTF">2017-04-14T08:24:00Z</dcterms:modified>
</cp:coreProperties>
</file>