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7351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7351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10.08.2018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73519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2018217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</w:t>
            </w:r>
            <w:r w:rsidRPr="00CC5818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735196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7351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735196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136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73519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13.08.2018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7351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27.12.2018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7351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7351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6,27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7351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7351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7351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7351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73519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73519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735196">
        <w:trPr>
          <w:trHeight w:val="278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7351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735196">
        <w:trPr>
          <w:trHeight w:val="41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7351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73519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73519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7351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7351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7351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73519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7351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73519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73519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7351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73519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73519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6,2701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735196" w:rsidP="00323E66">
            <w:pPr>
              <w:ind w:firstLine="0"/>
              <w:jc w:val="center"/>
              <w:rPr>
                <w:sz w:val="24"/>
              </w:rPr>
            </w:pPr>
            <w:r>
              <w:t>31 500 000 000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735196" w:rsidP="00323E66">
            <w:pPr>
              <w:ind w:firstLine="0"/>
              <w:jc w:val="center"/>
              <w:rPr>
                <w:sz w:val="24"/>
              </w:rPr>
            </w:pPr>
            <w:r>
              <w:t>31 500 000 000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735196" w:rsidP="00323E66">
            <w:pPr>
              <w:ind w:firstLine="0"/>
              <w:jc w:val="center"/>
              <w:rPr>
                <w:sz w:val="24"/>
              </w:rPr>
            </w:pPr>
            <w:r>
              <w:t>31 500 000 000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735196" w:rsidP="00323E66">
            <w:pPr>
              <w:ind w:firstLine="0"/>
              <w:jc w:val="center"/>
              <w:rPr>
                <w:sz w:val="24"/>
              </w:rPr>
            </w:pPr>
            <w:r>
              <w:t>6,2798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73519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6,2701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73519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6,2851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73519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73519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11411A" w:rsidRDefault="00232B0E" w:rsidP="00735196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735196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196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35196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2018-08-10T14:38:00Z</dcterms:created>
  <dcterms:modified xsi:type="dcterms:W3CDTF">2018-08-10T14:39:00Z</dcterms:modified>
</cp:coreProperties>
</file>