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26.10.2017</w:t>
            </w:r>
          </w:p>
        </w:tc>
      </w:tr>
      <w:tr w:rsidR="003C549B" w:rsidRPr="00B237E3" w:rsidTr="00E308D8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E308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2017286</w:t>
            </w:r>
          </w:p>
        </w:tc>
      </w:tr>
      <w:tr w:rsidR="003C549B" w:rsidRPr="00B237E3" w:rsidTr="00E308D8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308D8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308D8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308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E308D8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E308D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E308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26.10.2017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27.10.2017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308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308D8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E308D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308D8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308D8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308D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308D8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E30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308D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E308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308D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E308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308D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E308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308D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E308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308D8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E308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308D8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E308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308D8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E308D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308D8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E308D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308D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E30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308D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30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12 000 000 000</w:t>
            </w:r>
          </w:p>
        </w:tc>
      </w:tr>
      <w:tr w:rsidR="003C549B" w:rsidRPr="0065185C" w:rsidTr="00E308D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30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12 000 000 000</w:t>
            </w:r>
          </w:p>
        </w:tc>
      </w:tr>
      <w:tr w:rsidR="003C549B" w:rsidRPr="0065185C" w:rsidTr="00E308D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30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12 000 000 000</w:t>
            </w:r>
          </w:p>
        </w:tc>
      </w:tr>
      <w:tr w:rsidR="003C549B" w:rsidRPr="0065185C" w:rsidTr="00E308D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E30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308D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308D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308D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308D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308D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E30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E308D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E30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D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308D8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2017-10-27T11:12:00Z</dcterms:created>
  <dcterms:modified xsi:type="dcterms:W3CDTF">2017-10-27T11:13:00Z</dcterms:modified>
</cp:coreProperties>
</file>