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F54BA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F54BA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22.05.2017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F54BA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2017126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F54BA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F54BA9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F54BA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23.05.2017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F54BA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30.05.2017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F54BA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8,75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F54BA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F54BA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F54BA9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F54BA9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F54BA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F54BA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F54BA9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F54BA9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F54BA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F54BA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F54BA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F54BA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14.40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F54BA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F54BA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15.20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F54BA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15.20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15.45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F54BA9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F54BA9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F54BA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8,7500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F54BA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115 500 000 000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F54BA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115 500 000 000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F54BA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115 500 000 000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F54BA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8,7513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F54BA9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8,7500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F54BA9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8,7600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F54BA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F54BA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F54BA9">
      <w:pgSz w:w="11906" w:h="16838"/>
      <w:pgMar w:top="568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BA9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54B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F54BA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F54BA9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F54BA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F54BA9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551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2017-05-22T12:37:00Z</cp:lastPrinted>
  <dcterms:created xsi:type="dcterms:W3CDTF">2017-05-22T12:36:00Z</dcterms:created>
  <dcterms:modified xsi:type="dcterms:W3CDTF">2017-05-22T12:37:00Z</dcterms:modified>
</cp:coreProperties>
</file>