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E56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E56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E56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2017320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E56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E56E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E56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30.11.2017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E56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E56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E56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E56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E56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E56E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E56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E56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E56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E56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E56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E56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E56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E56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E56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E56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E56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E56E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E56E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E56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E56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161 500 000 000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E56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161 500 000 000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E56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161 500 000 000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E56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7,8740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E56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E56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7,9512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E56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E56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E56E5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6E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DE56E5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2017-12-01T10:33:00Z</dcterms:created>
  <dcterms:modified xsi:type="dcterms:W3CDTF">2017-12-01T10:34:00Z</dcterms:modified>
</cp:coreProperties>
</file>