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24E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24E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24E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2017047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24E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24E4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24E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24E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24E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24E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24E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24E4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24E4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24E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24E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24E4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24E4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24E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24E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24E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24E4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24E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24E4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24E4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24E4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24E4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24E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24E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24E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24E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24E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9,5555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24E4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24E4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9,6226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24E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24E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524E4D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E4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24E4D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24E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24E4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24E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24E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2017-02-27T12:36:00Z</cp:lastPrinted>
  <dcterms:created xsi:type="dcterms:W3CDTF">2017-02-27T12:36:00Z</dcterms:created>
  <dcterms:modified xsi:type="dcterms:W3CDTF">2017-02-27T12:37:00Z</dcterms:modified>
</cp:coreProperties>
</file>