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601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601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601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601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6017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601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601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601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601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601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601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6017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601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601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601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601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601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601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601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601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601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601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6017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6017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601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01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6 220 000 000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01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6 220 000 000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01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6 220 000 000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601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11,5623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6017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6017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601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601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60176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76"/>
    <w:rsid w:val="0006017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2015-07-28T06:46:00Z</dcterms:created>
  <dcterms:modified xsi:type="dcterms:W3CDTF">2015-07-28T06:48:00Z</dcterms:modified>
</cp:coreProperties>
</file>