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DC268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DC268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28.03.2016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DC268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2016060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DC268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DC2689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DC268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28.03.2016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DC268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29.03.2016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DC268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DC268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DC268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DC268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DC2689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DC268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DC268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DC268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DC268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DC268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DC268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DC268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DC268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DC268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DC268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DC268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DC2689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DC2689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DC268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10,7770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C268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328 500 000 000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C268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C268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DC268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10,7871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DC268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DC268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10,8377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DC268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DC268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DC2689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689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DC268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14</TotalTime>
  <Pages>3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2016-03-28T08:42:00Z</dcterms:created>
  <dcterms:modified xsi:type="dcterms:W3CDTF">2016-03-28T08:56:00Z</dcterms:modified>
</cp:coreProperties>
</file>