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B168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B168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19.03.2018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B168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2018064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B168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B168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B168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B168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B168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B168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B168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B168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B1687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B168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B168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B168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B168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B168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B168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B168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B168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B168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B168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B168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B168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B168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B168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B168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B168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B168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B168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B168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B168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7,1400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B168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B168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B1687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68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B1687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2018-03-20T11:03:00Z</dcterms:created>
  <dcterms:modified xsi:type="dcterms:W3CDTF">2018-03-20T11:04:00Z</dcterms:modified>
</cp:coreProperties>
</file>