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D03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2018065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D03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D03C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D03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D03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D03C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D03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D03C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D03C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D03C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D03C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D03C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D03C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D03C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D03C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D03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D03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D03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D03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D03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D03C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D03C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D03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D03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D03C5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3C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D03C5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2018-03-23T11:08:00Z</dcterms:created>
  <dcterms:modified xsi:type="dcterms:W3CDTF">2018-03-23T11:09:00Z</dcterms:modified>
</cp:coreProperties>
</file>