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D01E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D01E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15.09.2016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D01E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2016203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01E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D01E98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D01E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D01E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16.09.2016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D01E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D01E98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D01E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D01E9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D01E98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D01E98">
        <w:trPr>
          <w:trHeight w:val="35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D01E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D01E98">
        <w:trPr>
          <w:trHeight w:val="364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D01E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D01E9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D01E98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D01E98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D01E9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D01E9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D01E9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D01E98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D01E9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D01E98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D01E98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D01E98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D01E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01E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108 867 000 000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01E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108 867 000 000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D01E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108 867 000 000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D01E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10,0273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01E9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10,0000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D01E98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10,1600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D01E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D01E98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D01E98">
      <w:pPr>
        <w:ind w:firstLine="0"/>
        <w:rPr>
          <w:szCs w:val="28"/>
        </w:rPr>
      </w:pPr>
      <w:bookmarkStart w:id="0" w:name="_GoBack"/>
      <w:bookmarkEnd w:id="0"/>
    </w:p>
    <w:sectPr w:rsidR="00232B0E" w:rsidSect="00D01E98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1E98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01E98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dcterms:created xsi:type="dcterms:W3CDTF">2016-09-15T08:29:00Z</dcterms:created>
  <dcterms:modified xsi:type="dcterms:W3CDTF">2016-09-15T08:31:00Z</dcterms:modified>
</cp:coreProperties>
</file>