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D1C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D1C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D1C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D1C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D1C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D1C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D1C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D1C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D1C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D1C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D1C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D1C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D1C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D1C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D1C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11,5449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D1C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D1CBC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C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4D1CBC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2015-07-24T09:12:00Z</dcterms:created>
  <dcterms:modified xsi:type="dcterms:W3CDTF">2015-07-24T09:14:00Z</dcterms:modified>
</cp:coreProperties>
</file>