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F0C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F0C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F0C3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2016213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F0C3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F0C3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F0C3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F0C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F0C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F0C3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F0C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F0C3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F0C3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F0C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F0C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F0C3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F0C3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F0C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F0C3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F0C3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2F0C3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2F0C3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F0C3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F0C3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F0C3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F0C3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F0C3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F0C3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F0C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0C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38 360 000 000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0C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38 360 000 000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0C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38 360 000 000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F0C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9,5276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F0C3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F0C3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F0C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F0C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F0C3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C3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0C35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25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2016-09-27T08:23:00Z</cp:lastPrinted>
  <dcterms:created xsi:type="dcterms:W3CDTF">2016-09-27T08:22:00Z</dcterms:created>
  <dcterms:modified xsi:type="dcterms:W3CDTF">2016-09-27T08:47:00Z</dcterms:modified>
</cp:coreProperties>
</file>