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40F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40F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40F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2016280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40F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40F2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40F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40F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40F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40F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40F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40F2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40F2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40F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40F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40F2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40F2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40F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40F2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40F2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B40F2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B40F2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40F2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40F2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40F2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40F2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40F2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40F2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40F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40F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40F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40F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40F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9,5603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40F2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40F2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40F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40F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B40F2E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F2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40F2E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40F2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40F2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40F2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40F2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2016-12-08T08:29:00Z</cp:lastPrinted>
  <dcterms:created xsi:type="dcterms:W3CDTF">2016-12-08T08:29:00Z</dcterms:created>
  <dcterms:modified xsi:type="dcterms:W3CDTF">2016-12-08T08:30:00Z</dcterms:modified>
</cp:coreProperties>
</file>