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D59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D59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D59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D59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D59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D599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D59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D59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D59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8D59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8D59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D59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D59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D59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D59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D59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D59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112 950 000 000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112 950 000 000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112 950 000 000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9,6587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D59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8D5994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99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D5994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59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599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59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59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2017-02-06T12:19:00Z</cp:lastPrinted>
  <dcterms:created xsi:type="dcterms:W3CDTF">2017-02-06T12:18:00Z</dcterms:created>
  <dcterms:modified xsi:type="dcterms:W3CDTF">2017-02-06T12:19:00Z</dcterms:modified>
</cp:coreProperties>
</file>