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65F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65F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65F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2016223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65F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65F4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65F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65F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65F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65F4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65F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65F4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65F4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65F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65F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65F4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65F4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65F4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65F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65F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965F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965F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65F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65F4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65F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65F4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65F4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65F4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65F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5F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82 800 000 000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5F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82 800 000 000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5F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82 800 000 000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65F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9,5468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65F4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65F4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65F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65F4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965F4A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4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65F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65F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65F4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65F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65F4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2016-10-07T09:18:00Z</cp:lastPrinted>
  <dcterms:created xsi:type="dcterms:W3CDTF">2016-10-07T09:17:00Z</dcterms:created>
  <dcterms:modified xsi:type="dcterms:W3CDTF">2016-10-07T09:18:00Z</dcterms:modified>
</cp:coreProperties>
</file>