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C30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C30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C30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2016132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C30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C30A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C30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C30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C30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C30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C30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C30A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C30A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C30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C30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C30A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C30A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C30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C30A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C30A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C30A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C30A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C30A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C30A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C30A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C30A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C30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10,0300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30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30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30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C30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10,0893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C30A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10,0300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C30A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C30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C30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C30A1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0A1"/>
    <w:rsid w:val="0006322A"/>
    <w:rsid w:val="00096875"/>
    <w:rsid w:val="000B3557"/>
    <w:rsid w:val="000B56EB"/>
    <w:rsid w:val="000E5903"/>
    <w:rsid w:val="001526FF"/>
    <w:rsid w:val="00171884"/>
    <w:rsid w:val="001C30A1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C30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C30A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C30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C30A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14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2016-06-23T12:29:00Z</cp:lastPrinted>
  <dcterms:created xsi:type="dcterms:W3CDTF">2016-06-23T12:26:00Z</dcterms:created>
  <dcterms:modified xsi:type="dcterms:W3CDTF">2016-06-23T12:40:00Z</dcterms:modified>
</cp:coreProperties>
</file>