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C60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2018070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C60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C60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C60D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C60D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C60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C60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C60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C60D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C60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C60D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C60D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C60D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C60D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60DC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0D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C60DC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2018-03-23T13:39:00Z</dcterms:created>
  <dcterms:modified xsi:type="dcterms:W3CDTF">2018-03-23T13:39:00Z</dcterms:modified>
</cp:coreProperties>
</file>