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21.12.2017</w:t>
            </w:r>
          </w:p>
        </w:tc>
      </w:tr>
      <w:tr w:rsidR="003C549B" w:rsidRPr="00B237E3" w:rsidTr="000D0AB5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0D0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2017342</w:t>
            </w:r>
          </w:p>
        </w:tc>
      </w:tr>
      <w:tr w:rsidR="003C549B" w:rsidRPr="00B237E3" w:rsidTr="000D0AB5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0D0AB5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0D0AB5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D0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350 000 000 000</w:t>
            </w:r>
          </w:p>
        </w:tc>
      </w:tr>
      <w:tr w:rsidR="003C549B" w:rsidRPr="002113E5" w:rsidTr="000D0AB5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0D0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22.12.2017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28.12.2017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0D0AB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0D0AB5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0D0AB5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D0AB5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D0AB5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0D0AB5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0D0AB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0D0A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0D0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0D0A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0D0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0D0A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0D0A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0D0AB5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0D0AB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0D0AB5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0D0A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0D0AB5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0D0AB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0D0AB5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0D0AB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0D0AB5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0D0AB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0D0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7,4000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0D0AB5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0D0AB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AB5"/>
    <w:rsid w:val="0006322A"/>
    <w:rsid w:val="00096875"/>
    <w:rsid w:val="000B3557"/>
    <w:rsid w:val="000B56EB"/>
    <w:rsid w:val="000D0AB5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2017-12-22T10:59:00Z</dcterms:created>
  <dcterms:modified xsi:type="dcterms:W3CDTF">2017-12-22T10:59:00Z</dcterms:modified>
</cp:coreProperties>
</file>