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046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046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046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2016299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046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0462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046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046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046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046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046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0462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0462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046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046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0462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0462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046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046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046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0462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046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0462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0462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0462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0462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046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046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152 777 000 000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046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152 777 000 000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046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152 777 000 000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046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0462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0462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9,5213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046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046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B0462E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62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0462E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2016-12-26T08:35:00Z</dcterms:created>
  <dcterms:modified xsi:type="dcterms:W3CDTF">2016-12-26T08:36:00Z</dcterms:modified>
</cp:coreProperties>
</file>