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7E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E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9065D3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</w:t>
            </w:r>
            <w:bookmarkStart w:id="0" w:name="_GoBack"/>
            <w:bookmarkEnd w:id="0"/>
            <w:r w:rsidRPr="00271B02">
              <w:rPr>
                <w:szCs w:val="28"/>
              </w:rPr>
              <w:t>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7E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E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7E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7E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7E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7E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7E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7E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E7E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7E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7E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7ED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7ED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268 785 000 000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10,6521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7E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E7EDB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D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7ED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065D3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E7E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E7ED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E7E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E7ED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5</TotalTime>
  <Pages>3</Pages>
  <Words>475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2015-12-02T06:14:00Z</cp:lastPrinted>
  <dcterms:created xsi:type="dcterms:W3CDTF">2015-12-02T06:12:00Z</dcterms:created>
  <dcterms:modified xsi:type="dcterms:W3CDTF">2015-12-04T11:54:00Z</dcterms:modified>
</cp:coreProperties>
</file>