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C549B" w:rsidRPr="00435E96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30.06.2017</w:t>
            </w:r>
          </w:p>
        </w:tc>
      </w:tr>
      <w:tr w:rsidR="003C549B" w:rsidRPr="00B237E3" w:rsidTr="003426B2">
        <w:trPr>
          <w:trHeight w:val="1036"/>
        </w:trPr>
        <w:tc>
          <w:tcPr>
            <w:tcW w:w="5812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C549B" w:rsidRPr="000B3557" w:rsidRDefault="003426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2017164</w:t>
            </w:r>
          </w:p>
        </w:tc>
      </w:tr>
      <w:tr w:rsidR="003C549B" w:rsidRPr="00B237E3" w:rsidTr="003426B2">
        <w:trPr>
          <w:trHeight w:val="1036"/>
        </w:trPr>
        <w:tc>
          <w:tcPr>
            <w:tcW w:w="5812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426B2">
        <w:trPr>
          <w:trHeight w:val="1036"/>
        </w:trPr>
        <w:tc>
          <w:tcPr>
            <w:tcW w:w="5812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</w:t>
            </w:r>
            <w:r w:rsidRPr="00F75869">
              <w:lastRenderedPageBreak/>
              <w:t>документами клиринговой организации</w:t>
            </w:r>
          </w:p>
        </w:tc>
      </w:tr>
      <w:tr w:rsidR="003C549B" w:rsidRPr="002113E5" w:rsidTr="003426B2">
        <w:trPr>
          <w:trHeight w:val="1036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3426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426B2">
        <w:trPr>
          <w:trHeight w:val="413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171884" w:rsidRDefault="003426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30.06.2017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03.07.2017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8D0AC1" w:rsidRDefault="003426B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426B2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426B2">
        <w:trPr>
          <w:trHeight w:val="55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F24CA9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426B2">
        <w:trPr>
          <w:trHeight w:val="85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C549B" w:rsidRPr="00311ADA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C549B" w:rsidRPr="005D63E4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426B2">
        <w:trPr>
          <w:trHeight w:val="397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C549B" w:rsidRPr="00AD1542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426B2">
        <w:trPr>
          <w:trHeight w:val="511"/>
        </w:trPr>
        <w:tc>
          <w:tcPr>
            <w:tcW w:w="5812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C549B" w:rsidRPr="002113E5" w:rsidRDefault="003426B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426B2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C549B" w:rsidRPr="001526FF" w:rsidRDefault="003426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426B2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C549B" w:rsidRPr="001526FF" w:rsidRDefault="003426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426B2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C549B" w:rsidRPr="005E2657" w:rsidRDefault="003426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426B2">
        <w:trPr>
          <w:trHeight w:val="397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C549B" w:rsidRPr="00834AE5" w:rsidRDefault="003426B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426B2">
        <w:trPr>
          <w:trHeight w:val="794"/>
        </w:trPr>
        <w:tc>
          <w:tcPr>
            <w:tcW w:w="5812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C549B" w:rsidRPr="00572C7E" w:rsidRDefault="003426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3426B2">
        <w:trPr>
          <w:trHeight w:val="794"/>
        </w:trPr>
        <w:tc>
          <w:tcPr>
            <w:tcW w:w="5812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C549B" w:rsidRPr="00DC24B9" w:rsidRDefault="003426B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3426B2">
        <w:trPr>
          <w:trHeight w:val="794"/>
        </w:trPr>
        <w:tc>
          <w:tcPr>
            <w:tcW w:w="5812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088" w:type="dxa"/>
            <w:vAlign w:val="center"/>
          </w:tcPr>
          <w:p w:rsidR="003C549B" w:rsidRPr="005F1F0D" w:rsidRDefault="003426B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426B2">
        <w:trPr>
          <w:trHeight w:val="794"/>
        </w:trPr>
        <w:tc>
          <w:tcPr>
            <w:tcW w:w="5812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C549B" w:rsidRPr="003A713F" w:rsidRDefault="003426B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CC25D2" w:rsidRDefault="003426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8,5103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62 650 000 000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62 650 000 000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62 650 000 000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8,5445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8,5103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8,6100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426B2">
        <w:trPr>
          <w:trHeight w:val="397"/>
        </w:trPr>
        <w:tc>
          <w:tcPr>
            <w:tcW w:w="5812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C549B" w:rsidRPr="0065185C" w:rsidRDefault="003426B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6B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426B2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2017-07-03T11:23:00Z</dcterms:created>
  <dcterms:modified xsi:type="dcterms:W3CDTF">2017-07-03T11:25:00Z</dcterms:modified>
</cp:coreProperties>
</file>