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24.01.2019</w:t>
            </w:r>
          </w:p>
        </w:tc>
      </w:tr>
      <w:tr w:rsidR="00323E66" w:rsidRPr="00CC5818" w:rsidTr="00D75DE2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2019018</w:t>
            </w:r>
          </w:p>
        </w:tc>
      </w:tr>
      <w:tr w:rsidR="00323E66" w:rsidRPr="00CC5818" w:rsidTr="00D75DE2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D75DE2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D75DE2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D75DE2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D75DE2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24.01.2019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25.01.2019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D75DE2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D75DE2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D75DE2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D75DE2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D75DE2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D75DE2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D75DE2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D75DE2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D75DE2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D75DE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D75DE2" w:rsidP="00D75DE2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DE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75DE2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2019-01-25T10:53:00Z</dcterms:created>
  <dcterms:modified xsi:type="dcterms:W3CDTF">2019-01-25T10:53:00Z</dcterms:modified>
</cp:coreProperties>
</file>