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15D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15D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5D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15D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5D8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15D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15D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15D8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15D8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15D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15D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15D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15D8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15D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15D8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15D8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15D8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15D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15D8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15D8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D8E"/>
    <w:rsid w:val="0006322A"/>
    <w:rsid w:val="00096875"/>
    <w:rsid w:val="000B3557"/>
    <w:rsid w:val="000B56EB"/>
    <w:rsid w:val="000E5903"/>
    <w:rsid w:val="001526FF"/>
    <w:rsid w:val="00171884"/>
    <w:rsid w:val="00215D8E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5D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5D8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5D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5D8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2015-08-07T06:06:00Z</cp:lastPrinted>
  <dcterms:created xsi:type="dcterms:W3CDTF">2015-08-07T06:03:00Z</dcterms:created>
  <dcterms:modified xsi:type="dcterms:W3CDTF">2015-08-07T06:09:00Z</dcterms:modified>
</cp:coreProperties>
</file>