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54B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4B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54B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4B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54B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54BE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54B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54B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54B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54B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54B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54B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54B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54BE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54BE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150 051 000 000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10,0608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10,1833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54B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154BE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EB"/>
    <w:rsid w:val="0006322A"/>
    <w:rsid w:val="00096875"/>
    <w:rsid w:val="000B3557"/>
    <w:rsid w:val="000B56EB"/>
    <w:rsid w:val="000E5903"/>
    <w:rsid w:val="001526FF"/>
    <w:rsid w:val="00154BEB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2016-07-12T08:40:00Z</dcterms:created>
  <dcterms:modified xsi:type="dcterms:W3CDTF">2016-07-12T08:40:00Z</dcterms:modified>
</cp:coreProperties>
</file>