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A3B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3B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A3B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3B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A3BD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A3BD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A3B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A3B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A3B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A3B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A3B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A3BD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A3B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A3BD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A3BD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A3BD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A3BD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9,7070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A3B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A3BD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D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A3BD7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3B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3BD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3B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3BD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2016-11-24T12:22:00Z</cp:lastPrinted>
  <dcterms:created xsi:type="dcterms:W3CDTF">2016-11-24T12:22:00Z</dcterms:created>
  <dcterms:modified xsi:type="dcterms:W3CDTF">2016-11-24T12:24:00Z</dcterms:modified>
</cp:coreProperties>
</file>