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19.09.2017</w:t>
            </w:r>
          </w:p>
        </w:tc>
      </w:tr>
      <w:tr w:rsidR="003C549B" w:rsidRPr="00B237E3" w:rsidTr="005E21C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E21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2017246</w:t>
            </w:r>
          </w:p>
        </w:tc>
      </w:tr>
      <w:tr w:rsidR="003C549B" w:rsidRPr="00B237E3" w:rsidTr="005E21C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E21C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E21C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E21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E21C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E21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19.09.2017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20.09.2017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E21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E21C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E21C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E21CA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E21C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E21C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E21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E21C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E21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E21C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E21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E21C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E21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E21C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E21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5E21CA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E21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E21CA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E21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E21CA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E21C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E21C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E21C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8,0002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480 000 000 000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8,0349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8,0002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8,0502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5E21C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5E21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1C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1CA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2017-09-20T14:10:00Z</dcterms:created>
  <dcterms:modified xsi:type="dcterms:W3CDTF">2017-09-20T14:10:00Z</dcterms:modified>
</cp:coreProperties>
</file>