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6D076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6D076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26.09.2016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6D076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2016212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D076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6D076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6D076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26.09.2016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6D076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27.09.2016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6D076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D076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6D076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6D076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6D0766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6D076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6D076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6D076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6D076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6D076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6D076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6D076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6D076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6D076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6D076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6D076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6D076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6D076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6D076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6D076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6D076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D076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23 600 000 000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D076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23 600 000 000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D076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23 600 000 000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6D076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9,5379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D076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D076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9,7100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6D076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6D076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  <w:bookmarkStart w:id="0" w:name="_GoBack"/>
      <w:bookmarkEnd w:id="0"/>
    </w:p>
    <w:sectPr w:rsidR="00232B0E" w:rsidSect="006D0766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76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D0766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6D07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D0766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6D07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D076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2016-09-26T08:59:00Z</cp:lastPrinted>
  <dcterms:created xsi:type="dcterms:W3CDTF">2016-09-26T08:59:00Z</dcterms:created>
  <dcterms:modified xsi:type="dcterms:W3CDTF">2016-09-26T09:01:00Z</dcterms:modified>
</cp:coreProperties>
</file>