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9434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9434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9434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2017185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9434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9434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9434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9434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9434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9434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9434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9434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9434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9434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94349">
        <w:trPr>
          <w:trHeight w:val="50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9434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9434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9434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9434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9434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9434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9434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9434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9434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9434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9434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9434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9434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9434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83 200 000 000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9434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83 200 000 000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9434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83 200 000 000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9434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8,5271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9434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9434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9434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9434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94349">
      <w:pPr>
        <w:ind w:firstLine="0"/>
        <w:rPr>
          <w:szCs w:val="28"/>
        </w:rPr>
      </w:pPr>
      <w:bookmarkStart w:id="0" w:name="_GoBack"/>
      <w:bookmarkEnd w:id="0"/>
    </w:p>
    <w:sectPr w:rsidR="00232B0E" w:rsidSect="00294349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34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94349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2017-07-20T12:23:00Z</dcterms:created>
  <dcterms:modified xsi:type="dcterms:W3CDTF">2017-07-20T12:24:00Z</dcterms:modified>
</cp:coreProperties>
</file>