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393F2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393F2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31.08.2015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393F2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081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</w:t>
            </w:r>
            <w:r w:rsidRPr="00F75869">
              <w:lastRenderedPageBreak/>
              <w:t>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93F2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393F2A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393F2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31.08.2015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393F2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01.09.2015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393F2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93F2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393F2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393F2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393F2A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393F2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393F2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393F2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Нет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393F2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393F2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393F2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393F2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393F2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393F2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393F2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393F2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393F2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393F2A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393F2A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393F2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11,0011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93F2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44 323 000 000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93F2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44 323 000 000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93F2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44 323 000 000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393F2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11,0099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93F2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11,0011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93F2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lastRenderedPageBreak/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393F2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393F2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F2A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3F2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4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2015-09-04T13:01:00Z</dcterms:created>
  <dcterms:modified xsi:type="dcterms:W3CDTF">2015-09-04T13:02:00Z</dcterms:modified>
</cp:coreProperties>
</file>