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868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868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868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868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8685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868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868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868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8685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868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8685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8685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868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868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8685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8685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8685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868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868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868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8685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868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8685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8685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8685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868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868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245 508 000 000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868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868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868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10,6892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8685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8685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11,1500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868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8685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D86850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85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86850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2015-12-16T06:28:00Z</dcterms:created>
  <dcterms:modified xsi:type="dcterms:W3CDTF">2015-12-16T06:29:00Z</dcterms:modified>
</cp:coreProperties>
</file>