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35D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35D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35DD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2016006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35DD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F77667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</w:t>
            </w:r>
            <w:bookmarkStart w:id="0" w:name="_GoBack"/>
            <w:bookmarkEnd w:id="0"/>
            <w:r w:rsidRPr="00271B02">
              <w:rPr>
                <w:szCs w:val="28"/>
              </w:rPr>
              <w:t xml:space="preserve">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35DD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35DD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35D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35D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35DD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35D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35DD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35DD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35D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35D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35DD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35DD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35D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35DD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35DD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35DD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35DD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35DD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35DD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35DD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35DD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35D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35D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221 115 000 000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35D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35D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35D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10,5818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35DD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35DD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10,7202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35D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35D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35DDB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DD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35DDB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77667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776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7766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776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7766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475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3</cp:revision>
  <cp:lastPrinted>2016-01-22T06:27:00Z</cp:lastPrinted>
  <dcterms:created xsi:type="dcterms:W3CDTF">2016-01-22T06:23:00Z</dcterms:created>
  <dcterms:modified xsi:type="dcterms:W3CDTF">2016-01-22T06:27:00Z</dcterms:modified>
</cp:coreProperties>
</file>