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961B5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961B5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27.08.2018</w:t>
            </w:r>
          </w:p>
        </w:tc>
      </w:tr>
      <w:tr w:rsidR="00323E66" w:rsidRPr="00CC5818" w:rsidTr="00961B51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2018238</w:t>
            </w:r>
          </w:p>
        </w:tc>
      </w:tr>
      <w:tr w:rsidR="00323E66" w:rsidRPr="00CC5818" w:rsidTr="00961B51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961B51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961B51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961B51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961B51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961B5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27.08.2018</w:t>
            </w:r>
          </w:p>
        </w:tc>
      </w:tr>
      <w:tr w:rsidR="00323E66" w:rsidRPr="00CC5818" w:rsidTr="00961B5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28.08.2018</w:t>
            </w:r>
          </w:p>
        </w:tc>
      </w:tr>
      <w:tr w:rsidR="00323E66" w:rsidRPr="00CC5818" w:rsidTr="00961B5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961B5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961B5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961B5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961B51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961B5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961B51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961B5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961B51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961B51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961B5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961B5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961B5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961B5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961B51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961B5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961B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961B5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961B5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961B5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961B51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961B51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961B51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961B51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961B5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961B5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961B5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961B5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961B5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961B5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961B5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961B5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961B5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961B5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961B51" w:rsidP="00961B51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B51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61B51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2018-08-28T10:58:00Z</dcterms:created>
  <dcterms:modified xsi:type="dcterms:W3CDTF">2018-08-28T10:58:00Z</dcterms:modified>
</cp:coreProperties>
</file>