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23E66" w:rsidRPr="00CC5818" w:rsidRDefault="0081364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81364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16.08.2018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81364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2018224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</w:t>
            </w:r>
            <w:r w:rsidRPr="00CC5818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23E66">
        <w:trPr>
          <w:trHeight w:val="46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81364E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81364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20 000 000 000</w:t>
            </w:r>
          </w:p>
        </w:tc>
      </w:tr>
      <w:tr w:rsidR="00323E66" w:rsidRPr="00CC5818" w:rsidTr="00323E66">
        <w:trPr>
          <w:trHeight w:val="413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23E66" w:rsidRPr="00CC5818" w:rsidRDefault="0081364E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91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81364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17.08.2018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81364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16.11.2018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2700" w:type="dxa"/>
            <w:vAlign w:val="center"/>
          </w:tcPr>
          <w:p w:rsidR="00323E66" w:rsidRPr="00CC5818" w:rsidRDefault="0081364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81364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6,29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2700" w:type="dxa"/>
            <w:vAlign w:val="center"/>
          </w:tcPr>
          <w:p w:rsidR="00323E66" w:rsidRPr="00CC5818" w:rsidRDefault="0081364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81364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81364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23E66" w:rsidRPr="00CC5818" w:rsidRDefault="0081364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2700" w:type="dxa"/>
            <w:vAlign w:val="center"/>
          </w:tcPr>
          <w:p w:rsidR="00323E66" w:rsidRPr="00CC5818" w:rsidRDefault="0081364E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2700" w:type="dxa"/>
            <w:vAlign w:val="center"/>
          </w:tcPr>
          <w:p w:rsidR="00323E66" w:rsidRPr="00CC5818" w:rsidRDefault="0081364E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323E66">
        <w:trPr>
          <w:trHeight w:val="55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81364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323E66">
        <w:trPr>
          <w:trHeight w:val="85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81364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81364E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81364E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23E66" w:rsidRPr="00CC5818" w:rsidRDefault="0081364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23E66" w:rsidRPr="00CC5818" w:rsidRDefault="0081364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81364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81364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23E66" w:rsidRPr="00CC5818" w:rsidRDefault="0081364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323E66">
        <w:trPr>
          <w:trHeight w:val="79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81364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23E66" w:rsidRPr="00CC5818" w:rsidTr="00323E66">
        <w:trPr>
          <w:trHeight w:val="65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81364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23E66" w:rsidRPr="00CC5818" w:rsidTr="00323E66">
        <w:trPr>
          <w:trHeight w:val="579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81364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323E66">
        <w:trPr>
          <w:trHeight w:val="54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81364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81364E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6,2900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81364E" w:rsidP="00323E66">
            <w:pPr>
              <w:ind w:firstLine="0"/>
              <w:jc w:val="center"/>
              <w:rPr>
                <w:sz w:val="24"/>
              </w:rPr>
            </w:pPr>
            <w:r>
              <w:t>17 000 000 000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81364E" w:rsidP="00323E66">
            <w:pPr>
              <w:ind w:firstLine="0"/>
              <w:jc w:val="center"/>
              <w:rPr>
                <w:sz w:val="24"/>
              </w:rPr>
            </w:pPr>
            <w:r>
              <w:t>17 000 000 000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proofErr w:type="spellStart"/>
            <w:r w:rsidRPr="00CC5818">
              <w:t>репо</w:t>
            </w:r>
            <w:proofErr w:type="spellEnd"/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81364E" w:rsidP="00323E66">
            <w:pPr>
              <w:ind w:firstLine="0"/>
              <w:jc w:val="center"/>
              <w:rPr>
                <w:sz w:val="24"/>
              </w:rPr>
            </w:pPr>
            <w:r>
              <w:t>17 000 000 000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81364E" w:rsidP="00323E66">
            <w:pPr>
              <w:ind w:firstLine="0"/>
              <w:jc w:val="center"/>
              <w:rPr>
                <w:sz w:val="24"/>
              </w:rPr>
            </w:pPr>
            <w:r>
              <w:t>6,3232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81364E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6,2900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81364E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6,3507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23E66" w:rsidRPr="00CC5818" w:rsidRDefault="0081364E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81364E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Pr="0011411A" w:rsidRDefault="00232B0E" w:rsidP="0011411A">
      <w:pPr>
        <w:ind w:firstLine="0"/>
        <w:rPr>
          <w:szCs w:val="28"/>
        </w:rPr>
      </w:pPr>
      <w:bookmarkStart w:id="0" w:name="_GoBack"/>
      <w:bookmarkEnd w:id="0"/>
    </w:p>
    <w:sectPr w:rsidR="00232B0E" w:rsidRPr="0011411A" w:rsidSect="0081364E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64E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1364E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588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2018-08-17T10:59:00Z</dcterms:created>
  <dcterms:modified xsi:type="dcterms:W3CDTF">2018-08-17T11:00:00Z</dcterms:modified>
</cp:coreProperties>
</file>