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001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001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001B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2017060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001B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001B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001B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001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001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001B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001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001B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001B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001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001B9">
        <w:trPr>
          <w:trHeight w:val="523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001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001B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001B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001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001B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001B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001B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001B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001B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001B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001B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001B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001B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9,5551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001B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38 750 000 000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001B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38 750 000 000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001B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38 750 000 000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001B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9,5870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001B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9,5551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001B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9,6116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001B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001B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C001B9">
      <w:pPr>
        <w:ind w:firstLine="0"/>
        <w:rPr>
          <w:szCs w:val="28"/>
        </w:rPr>
      </w:pPr>
    </w:p>
    <w:sectPr w:rsidR="00232B0E" w:rsidSect="00C001B9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1B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001B9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6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2017-03-14T10:21:00Z</dcterms:created>
  <dcterms:modified xsi:type="dcterms:W3CDTF">2017-03-14T10:27:00Z</dcterms:modified>
</cp:coreProperties>
</file>