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C343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C343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25.05.2017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C343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2017129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C343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C343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C343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C343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C343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C343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C343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C343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C343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C343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C343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C343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C343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C343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C343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C343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9C343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9C343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C343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C343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C343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C343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C343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C343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C343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C343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18 100 000 000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C343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18 100 000 000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C343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18 100 000 000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C343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8,7642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C343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C343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8,7800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C343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C343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sectPr w:rsidR="00232B0E" w:rsidSect="009C343D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43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C343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2017-05-26T11:03:00Z</dcterms:created>
  <dcterms:modified xsi:type="dcterms:W3CDTF">2017-05-26T11:04:00Z</dcterms:modified>
</cp:coreProperties>
</file>