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14.01.2019</w:t>
            </w:r>
          </w:p>
        </w:tc>
      </w:tr>
      <w:tr w:rsidR="00323E66" w:rsidRPr="00CC5818" w:rsidTr="00242D3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2019006</w:t>
            </w:r>
          </w:p>
        </w:tc>
      </w:tr>
      <w:tr w:rsidR="00323E66" w:rsidRPr="00CC5818" w:rsidTr="00242D3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42D3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42D3A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242D3A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242D3A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14.01.2019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15.01.2019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42D3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242D3A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42D3A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242D3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242D3A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242D3A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242D3A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242D3A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t>396 000 000 000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t>396 000 000 000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t>396 000 000 000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242D3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242D3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42D3A" w:rsidP="00242D3A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3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42D3A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2019-01-15T11:02:00Z</dcterms:created>
  <dcterms:modified xsi:type="dcterms:W3CDTF">2019-01-15T11:03:00Z</dcterms:modified>
</cp:coreProperties>
</file>