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451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18.05.2018</w:t>
            </w:r>
          </w:p>
        </w:tc>
      </w:tr>
      <w:tr w:rsidR="00323E66" w:rsidRPr="00CC5818" w:rsidTr="006A4C9F">
        <w:trPr>
          <w:trHeight w:val="1036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2018122</w:t>
            </w:r>
          </w:p>
        </w:tc>
      </w:tr>
      <w:tr w:rsidR="00323E66" w:rsidRPr="00CC5818" w:rsidTr="006A4C9F">
        <w:trPr>
          <w:trHeight w:val="1036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51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6A4C9F">
        <w:trPr>
          <w:trHeight w:val="1036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51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6A4C9F">
        <w:trPr>
          <w:trHeight w:val="46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Валюта договора репо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6A4C9F">
        <w:trPr>
          <w:trHeight w:val="1036"/>
        </w:trPr>
        <w:tc>
          <w:tcPr>
            <w:tcW w:w="538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6A4C9F">
        <w:trPr>
          <w:trHeight w:val="413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21.05.2018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20.08.2018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6A4C9F">
        <w:trPr>
          <w:trHeight w:val="511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6A4C9F">
        <w:trPr>
          <w:trHeight w:val="551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6A4C9F">
        <w:trPr>
          <w:trHeight w:val="85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51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51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6A4C9F">
        <w:trPr>
          <w:trHeight w:val="511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513" w:type="dxa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6A4C9F">
        <w:trPr>
          <w:trHeight w:val="794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6A4C9F">
        <w:trPr>
          <w:trHeight w:val="655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6A4C9F">
        <w:trPr>
          <w:trHeight w:val="579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6A4C9F">
        <w:trPr>
          <w:trHeight w:val="545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6A4C9F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4513" w:type="dxa"/>
            <w:vAlign w:val="center"/>
          </w:tcPr>
          <w:p w:rsidR="00323E66" w:rsidRPr="00CC5818" w:rsidRDefault="006A4C9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6A4C9F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6A4C9F" w:rsidP="00933604">
      <w:r>
        <w:t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6A4C9F" w:rsidP="00A52B20">
      <w:pPr>
        <w:rPr>
          <w:szCs w:val="28"/>
        </w:rPr>
      </w:pPr>
      <w:proofErr w:type="gramStart"/>
      <w:r>
        <w:lastRenderedPageBreak/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C9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A4C9F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2018-05-21T10:58:00Z</dcterms:created>
  <dcterms:modified xsi:type="dcterms:W3CDTF">2018-05-21T10:59:00Z</dcterms:modified>
</cp:coreProperties>
</file>