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E7A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E7A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E7A8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2016049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E7A8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E7A8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E7A8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E7A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E7A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E7A8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E7A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E7A8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E7A8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E7A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E7A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E7A8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E7A8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E7A8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E7A8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E7A8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E7A8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E7A8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E7A8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E7A8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E7A8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E7A8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E7A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10,7220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E7A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136 314 000 000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E7A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E7A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E7A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10,7531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E7A8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E7A8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10,7777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E7A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E7A8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8D432B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8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D432B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EE7A85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D43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D432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D43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D432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209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2016-03-15T12:08:00Z</cp:lastPrinted>
  <dcterms:created xsi:type="dcterms:W3CDTF">2016-03-15T08:40:00Z</dcterms:created>
  <dcterms:modified xsi:type="dcterms:W3CDTF">2016-03-15T12:09:00Z</dcterms:modified>
</cp:coreProperties>
</file>