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B56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B56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B56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2017023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B56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B56E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B56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31.01.2017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B56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B56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B56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B56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B56E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B56E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B56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B56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B56E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B56E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B56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B56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B56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B56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B56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B56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B56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B56E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B56E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B56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B56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5 575 000 000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B56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5 575 000 000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B56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5 575 000 000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B56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9,5348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B56E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9,5250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B56E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9,5701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B56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B56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DB56E0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6E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B56E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2017-01-31T08:28:00Z</cp:lastPrinted>
  <dcterms:created xsi:type="dcterms:W3CDTF">2017-01-31T08:28:00Z</dcterms:created>
  <dcterms:modified xsi:type="dcterms:W3CDTF">2017-01-31T08:30:00Z</dcterms:modified>
</cp:coreProperties>
</file>