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A3E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A3E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A3E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A3E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A3E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A3E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A3E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A3E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A3E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A3E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A3E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A3E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A3E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A3EA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A3EA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218 000 000 000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218 000 000 000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218 000 000 000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8,7791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A3E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A3EA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A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A3EA9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A3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A3EA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A3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A3EA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2017-06-02T08:24:00Z</cp:lastPrinted>
  <dcterms:created xsi:type="dcterms:W3CDTF">2017-06-02T08:23:00Z</dcterms:created>
  <dcterms:modified xsi:type="dcterms:W3CDTF">2017-06-02T08:24:00Z</dcterms:modified>
</cp:coreProperties>
</file>