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817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817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817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2016183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817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817E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817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817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817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817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817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817E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817E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817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817E5">
        <w:trPr>
          <w:trHeight w:val="50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817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817E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817E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817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817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817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817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817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817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817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817E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817E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817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817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159 000 000 000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817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817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817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10,0053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817E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817E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10,1077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817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817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C817E5">
      <w:pPr>
        <w:ind w:firstLine="0"/>
        <w:rPr>
          <w:szCs w:val="28"/>
        </w:rPr>
      </w:pPr>
      <w:bookmarkStart w:id="0" w:name="_GoBack"/>
      <w:bookmarkEnd w:id="0"/>
    </w:p>
    <w:sectPr w:rsidR="00232B0E" w:rsidSect="00C817E5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7E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817E5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2016-08-23T08:35:00Z</cp:lastPrinted>
  <dcterms:created xsi:type="dcterms:W3CDTF">2016-08-23T08:34:00Z</dcterms:created>
  <dcterms:modified xsi:type="dcterms:W3CDTF">2016-08-23T08:35:00Z</dcterms:modified>
</cp:coreProperties>
</file>