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532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532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05.08.2015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532E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532E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532E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532E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532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532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532E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532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532E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532E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532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532E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532E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532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532E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532E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532E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532E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532E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532E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532E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532E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532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532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532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532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532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C532E3" w:rsidRDefault="00C532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C532E3" w:rsidRDefault="00C532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532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532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C532E3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2E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3473A"/>
    <w:rsid w:val="00B623F2"/>
    <w:rsid w:val="00B91508"/>
    <w:rsid w:val="00BD165C"/>
    <w:rsid w:val="00BF1A15"/>
    <w:rsid w:val="00C30F0C"/>
    <w:rsid w:val="00C532E3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3473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3473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3473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3473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6</TotalTime>
  <Pages>3</Pages>
  <Words>467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3</cp:revision>
  <cp:lastPrinted>2015-08-06T06:15:00Z</cp:lastPrinted>
  <dcterms:created xsi:type="dcterms:W3CDTF">2015-08-06T06:13:00Z</dcterms:created>
  <dcterms:modified xsi:type="dcterms:W3CDTF">2015-08-06T06:19:00Z</dcterms:modified>
</cp:coreProperties>
</file>