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247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247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12.03.2018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247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2018059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247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247E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247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247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247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247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247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247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247EE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247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247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247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247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247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247E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247E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247E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247E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Направление кредитным организациям </w:t>
            </w:r>
            <w:bookmarkStart w:id="0" w:name="_GoBack"/>
            <w:bookmarkEnd w:id="0"/>
            <w:r w:rsidRPr="003F5420">
              <w:rPr>
                <w:szCs w:val="28"/>
              </w:rPr>
              <w:t>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247E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247E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247E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247E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247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247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247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247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247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247E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247E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247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247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247EE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7E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247EE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2018-03-13T10:53:00Z</dcterms:created>
  <dcterms:modified xsi:type="dcterms:W3CDTF">2018-03-13T10:53:00Z</dcterms:modified>
</cp:coreProperties>
</file>