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675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675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675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2017346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675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6755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675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26.12.2017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675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675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675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675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6755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6755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675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D67552">
        <w:trPr>
          <w:trHeight w:val="523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675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6755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6755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675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675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675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675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675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675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675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6755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6755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675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675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221 500 000 000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675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221 500 000 000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675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221 500 000 000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675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7,3958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6755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6755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7,4101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675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675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sectPr w:rsidR="00232B0E" w:rsidSect="00D67552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55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67552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2017-12-27T07:59:00Z</dcterms:created>
  <dcterms:modified xsi:type="dcterms:W3CDTF">2017-12-27T08:00:00Z</dcterms:modified>
</cp:coreProperties>
</file>