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56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6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56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6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566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566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56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56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56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56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56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56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56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5669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5669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200 877 000 000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200 877 000 000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200 877 000 000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56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56692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692"/>
    <w:rsid w:val="0006322A"/>
    <w:rsid w:val="00096875"/>
    <w:rsid w:val="000B3557"/>
    <w:rsid w:val="000B56EB"/>
    <w:rsid w:val="000E5903"/>
    <w:rsid w:val="001526FF"/>
    <w:rsid w:val="00156692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566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5669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566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5669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2017-03-16T08:31:00Z</cp:lastPrinted>
  <dcterms:created xsi:type="dcterms:W3CDTF">2017-03-16T08:31:00Z</dcterms:created>
  <dcterms:modified xsi:type="dcterms:W3CDTF">2017-03-16T08:31:00Z</dcterms:modified>
</cp:coreProperties>
</file>