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CB0BF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CB0BF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10.01.2017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CB0BF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2017001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B0BF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CB0BF2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CB0BF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10.01.2017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CB0BF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11.01.2017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CB0BF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B0BF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CB0BF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CB0BF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CB0BF2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CB0BF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CB0BF2">
        <w:trPr>
          <w:trHeight w:val="520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CB0BF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CB0BF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CB0BF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CB0BF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CB0BF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CB0BF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CB0BF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CB0BF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CB0BF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CB0BF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CB0BF2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CB0BF2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CB0BF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B0BF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304 500 000 000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B0BF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B0BF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CB0BF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B0BF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B0BF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CB0BF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CB0BF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CB0BF2" w:rsidRDefault="00232B0E" w:rsidP="00232B0E">
      <w:pPr>
        <w:ind w:firstLine="0"/>
        <w:rPr>
          <w:szCs w:val="28"/>
        </w:rPr>
      </w:pPr>
    </w:p>
    <w:sectPr w:rsidR="00232B0E" w:rsidRPr="00CB0BF2" w:rsidSect="00CB0BF2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BF2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B0BF2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cp:lastPrinted>2017-01-10T08:40:00Z</cp:lastPrinted>
  <dcterms:created xsi:type="dcterms:W3CDTF">2017-01-10T08:39:00Z</dcterms:created>
  <dcterms:modified xsi:type="dcterms:W3CDTF">2017-01-10T08:43:00Z</dcterms:modified>
</cp:coreProperties>
</file>