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87E9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87E9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87E9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87E9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87E9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87E9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87E9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87E9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87E9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A87E9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A87E9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87E9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87E9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87E9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87E9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87E9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87E9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87E9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87E9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87E9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87E9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87E9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87E9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87E9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87E9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87E9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9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87E91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4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2015-06-10T06:50:00Z</dcterms:created>
  <dcterms:modified xsi:type="dcterms:W3CDTF">2015-06-10T06:52:00Z</dcterms:modified>
</cp:coreProperties>
</file>