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56C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56C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56C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56C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56C6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56C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56C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56C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56C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56C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56C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56C6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56C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56C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56C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56C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56C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56C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56C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56C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56C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56C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56C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56C6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56C6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56C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6C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190 440 000 000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6C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6C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56C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56C6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56C6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10,8900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56C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56C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B56C6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C6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56C66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2016-01-15T09:41:00Z</dcterms:created>
  <dcterms:modified xsi:type="dcterms:W3CDTF">2016-01-15T09:43:00Z</dcterms:modified>
</cp:coreProperties>
</file>