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25FF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E25F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25FF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E25F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12.10.2017</w:t>
            </w:r>
          </w:p>
        </w:tc>
      </w:tr>
      <w:tr w:rsidR="003C549B" w:rsidRPr="00B237E3" w:rsidTr="00E25FF0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E25FF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2017271</w:t>
            </w:r>
          </w:p>
        </w:tc>
      </w:tr>
      <w:tr w:rsidR="003C549B" w:rsidRPr="00B237E3" w:rsidTr="00E25FF0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25FF0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25FF0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E25FF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E25FF0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E25FF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E25FF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E25FF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13.10.2017</w:t>
            </w:r>
          </w:p>
        </w:tc>
      </w:tr>
      <w:tr w:rsidR="003C549B" w:rsidRPr="002113E5" w:rsidTr="00E25FF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E25F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20.10.2017</w:t>
            </w:r>
          </w:p>
        </w:tc>
      </w:tr>
      <w:tr w:rsidR="003C549B" w:rsidRPr="002113E5" w:rsidTr="00E25FF0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E25F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E25FF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E25FF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25FF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E25F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25FF0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E25F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25FF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E25FF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25FF0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E25F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25FF0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25FF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25FF0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E25F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25FF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E25F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25FF0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E25F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25FF0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E25F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25FF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E25FF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E25FF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E25FF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E25FF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E25FF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E25FF0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E25FF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E25FF0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E25FF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25FF0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E25FF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25FF0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E25FF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25FF0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E25FF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25FF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E25F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E25FF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25F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E25FF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25F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E25FF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E25F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E25FF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E25F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E25FF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E25FF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E25FF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E25FF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E25FF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E25F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E25FF0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E25F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F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25FF0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2017-10-13T11:08:00Z</dcterms:created>
  <dcterms:modified xsi:type="dcterms:W3CDTF">2017-10-13T11:08:00Z</dcterms:modified>
</cp:coreProperties>
</file>